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 xml:space="preserve">Jak jsme prožili Noc s Andersenem na naší škole v Černošicích </w:t>
      </w:r>
    </w:p>
    <w:p w:rsidR="00D6321B" w:rsidRDefault="00D6321B" w:rsidP="004D7539">
      <w:pPr>
        <w:rPr>
          <w:sz w:val="28"/>
          <w:szCs w:val="28"/>
        </w:rPr>
      </w:pPr>
      <w:r>
        <w:rPr>
          <w:sz w:val="28"/>
          <w:szCs w:val="28"/>
        </w:rPr>
        <w:t>V našem pojetí to byl místo noci sice jen podvečer, zato však velmi intenzivní, inspirativní, zábavný a zároveň i poučný. A také samozřejmě, ale k nemalému zklamání několika malých žáčků, bez H. Ch. Andersena, s jehož účastí neznalé děti původně počítaly.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 xml:space="preserve">Co tomu podvečeru 5. dubna 2013 předcházelo? Nejprve paní učitelky                   S. Baráková a L. Zhoufová s ostatními kolegyněmi z 1. stupně ZŠ vybraly ve svých třídách nejlepší a nejpilnější čtenáře, kteří projevili zájem zúčastnit se této již mezinárodní akce na podporu obliby čtení. Následně se děti v hodinách čtení seznamovaly s dílem H. Ch. Andersena a též s tvorbou pozvaného současného autora literatury pro děti. 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>A pak konečně nastal očekávaný podvečer. Učebna pí učitelky Barákové se zaplnila dětmi, které byly rozděleny do čtyř soutěžních skupin. První hodinu dávaly děti dohromady obrázky k různým pohádkám H. Ch. Andersena a ty pak po skupinách vyprávěly. Připravovaly si též hlasité čtení několika básní pozvaného literárního umělce.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 xml:space="preserve"> Následující hodinu strávily děti s naším černošickým spoluobčanem, se spisovatelem a básníkem Milošem Kratochvílem, který přijal pozvání a přišel si s dětmi popovídat o svých literárních začátcích a o tom, jak se píší básně            a pohádky. Děti měly možnost se na cokoli zeptat a spontánně reagovaly na básně, které autor sám četl. Během autorského čtení se k básníkovi přidávaly   a  radostně s ním četly i samy recitovaly. Spoustu básní uměly zpaměti a pro autora bylo těžké vybrat úryvek, který by děti neznaly. Po skupinách pak přečetly nahlas dvě různé básně a p. Kratochvíl vyhodnotil dvě vítězné skupiny a odměnil je.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 xml:space="preserve"> Na všech účastnících bylo patrné, že se náramně baví, a srdce nás přihlížejících dospělých milovníků literatury plesalo nad jejich nadšením z krásného slova, plného  vtipu a důvtipu, majícího i hlubší myšlenku a význam jak pro děti, tak i pro dospělé. Na závěr besedy s M. Kratochvílem si od něj děti mohly koupit</w:t>
      </w:r>
      <w:r w:rsidRPr="004E4D37">
        <w:rPr>
          <w:sz w:val="28"/>
          <w:szCs w:val="28"/>
        </w:rPr>
        <w:t xml:space="preserve"> </w:t>
      </w:r>
      <w:r>
        <w:rPr>
          <w:sz w:val="28"/>
          <w:szCs w:val="28"/>
        </w:rPr>
        <w:t>jeho knihy a nechat si je podepsat, což s velkou radostí udělaly. Není divu, vždyť M. Kratochvíl byl již potřetí zvolen čtenáři v knihovnách  nejoblíbenějším autorem dětské literatury. Můžeme si jen přát, aby i  v černošické knihovně našli naši malí čtenáři tyto tak oblíbené knihy.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>Po milém setkání s M. Kratochvílem následovala hra se slovy na interaktivní tabuli. Děti soutěžily ve vymýšlení rýmů a na závěr bylo vyhlášení vítězů všech soutěží dohromady.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>Na konci krásného podvečera s literaturou vyjadřovaly děti přání, aby se příští rok mohly zase sejít na Noci s Andersenem, a pokud možno na celou noc. Takže se máme na co těšit!</w:t>
      </w:r>
    </w:p>
    <w:p w:rsidR="00D6321B" w:rsidRDefault="00D6321B">
      <w:pPr>
        <w:rPr>
          <w:sz w:val="28"/>
          <w:szCs w:val="28"/>
        </w:rPr>
      </w:pPr>
      <w:r>
        <w:rPr>
          <w:sz w:val="28"/>
          <w:szCs w:val="28"/>
        </w:rPr>
        <w:t xml:space="preserve">M. Fritschová </w:t>
      </w:r>
    </w:p>
    <w:p w:rsidR="00D6321B" w:rsidRPr="006E4B0F" w:rsidRDefault="00D6321B">
      <w:pPr>
        <w:rPr>
          <w:sz w:val="28"/>
          <w:szCs w:val="28"/>
        </w:rPr>
      </w:pPr>
      <w:r w:rsidRPr="00BF243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25pt;height:2in">
            <v:imagedata r:id="rId4" o:title=""/>
          </v:shape>
        </w:pict>
      </w:r>
    </w:p>
    <w:sectPr w:rsidR="00D6321B" w:rsidRPr="006E4B0F" w:rsidSect="002A14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B0F"/>
    <w:rsid w:val="001D4FC1"/>
    <w:rsid w:val="002417C4"/>
    <w:rsid w:val="002A1425"/>
    <w:rsid w:val="003B47DE"/>
    <w:rsid w:val="003C517B"/>
    <w:rsid w:val="004D7539"/>
    <w:rsid w:val="004E4D37"/>
    <w:rsid w:val="00581828"/>
    <w:rsid w:val="00590DE7"/>
    <w:rsid w:val="005E34D9"/>
    <w:rsid w:val="006A65D2"/>
    <w:rsid w:val="006E4B0F"/>
    <w:rsid w:val="00732624"/>
    <w:rsid w:val="00783AAA"/>
    <w:rsid w:val="007A7D56"/>
    <w:rsid w:val="00877AEB"/>
    <w:rsid w:val="008C5449"/>
    <w:rsid w:val="008F4EDD"/>
    <w:rsid w:val="00981A53"/>
    <w:rsid w:val="009C1293"/>
    <w:rsid w:val="00BF2435"/>
    <w:rsid w:val="00C920DA"/>
    <w:rsid w:val="00D6321B"/>
    <w:rsid w:val="00EA3909"/>
    <w:rsid w:val="00F64636"/>
    <w:rsid w:val="00FD358E"/>
    <w:rsid w:val="00FE2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25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387</Words>
  <Characters>2287</Characters>
  <Application>Microsoft Office Outlook</Application>
  <DocSecurity>0</DocSecurity>
  <Lines>0</Lines>
  <Paragraphs>0</Paragraphs>
  <ScaleCrop>false</ScaleCrop>
  <Company>ZŠ Černošice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 jsme prožili Noc s Andersenem na naší škole v Černošicích </dc:title>
  <dc:subject/>
  <dc:creator>Martina</dc:creator>
  <cp:keywords/>
  <dc:description/>
  <cp:lastModifiedBy>k004</cp:lastModifiedBy>
  <cp:revision>3</cp:revision>
  <dcterms:created xsi:type="dcterms:W3CDTF">2013-05-07T12:01:00Z</dcterms:created>
  <dcterms:modified xsi:type="dcterms:W3CDTF">2013-05-29T08:41:00Z</dcterms:modified>
</cp:coreProperties>
</file>