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C18" w:rsidRDefault="000B0C18" w:rsidP="002739D9">
      <w:pPr>
        <w:rPr>
          <w:b/>
        </w:rPr>
      </w:pPr>
      <w:r>
        <w:rPr>
          <w:b/>
        </w:rPr>
        <w:t>Rubrika: Z vašich reakcí</w:t>
      </w:r>
      <w:bookmarkStart w:id="0" w:name="_GoBack"/>
      <w:bookmarkEnd w:id="0"/>
    </w:p>
    <w:p w:rsidR="000B0C18" w:rsidRDefault="000B0C18" w:rsidP="002739D9">
      <w:pPr>
        <w:rPr>
          <w:b/>
        </w:rPr>
      </w:pPr>
    </w:p>
    <w:p w:rsidR="000B0C18" w:rsidRPr="00CE521A" w:rsidRDefault="000B0C18" w:rsidP="002739D9">
      <w:pPr>
        <w:rPr>
          <w:b/>
        </w:rPr>
      </w:pPr>
      <w:r>
        <w:rPr>
          <w:b/>
        </w:rPr>
        <w:t>O blbé</w:t>
      </w:r>
      <w:r w:rsidRPr="00CE521A">
        <w:rPr>
          <w:b/>
        </w:rPr>
        <w:t xml:space="preserve"> české povaze II</w:t>
      </w:r>
    </w:p>
    <w:p w:rsidR="000B0C18" w:rsidRDefault="000B0C18" w:rsidP="002739D9">
      <w:r w:rsidRPr="008155A2">
        <w:t>Vždy mé fasc</w:t>
      </w:r>
      <w:r>
        <w:t>inuje, když někde kopou tunel z obou konců současně.</w:t>
      </w:r>
      <w:r w:rsidRPr="008155A2">
        <w:t xml:space="preserve"> </w:t>
      </w:r>
      <w:r>
        <w:t>T</w:t>
      </w:r>
      <w:r w:rsidRPr="008155A2">
        <w:t xml:space="preserve">řeba z Anglie do Francie a </w:t>
      </w:r>
      <w:r>
        <w:t>naopak</w:t>
      </w:r>
      <w:r w:rsidRPr="008155A2">
        <w:t xml:space="preserve"> a ty dvě díry se neminou</w:t>
      </w:r>
      <w:r>
        <w:t xml:space="preserve">. </w:t>
      </w:r>
    </w:p>
    <w:p w:rsidR="000B0C18" w:rsidRDefault="000B0C18" w:rsidP="002739D9">
      <w:r>
        <w:t>V neděli jsme se šli projít k</w:t>
      </w:r>
      <w:r w:rsidRPr="008155A2">
        <w:t>olem drolící se skály</w:t>
      </w:r>
      <w:r>
        <w:t>, osadou U staré řeky a</w:t>
      </w:r>
      <w:r w:rsidRPr="008155A2">
        <w:t xml:space="preserve"> náhle zázrak, místo prašné cesty úžasná asfaltová cyklostezka. Pokračovali</w:t>
      </w:r>
      <w:r>
        <w:t xml:space="preserve"> jsme dá</w:t>
      </w:r>
      <w:r w:rsidRPr="008155A2">
        <w:t xml:space="preserve">l </w:t>
      </w:r>
      <w:r>
        <w:t>kolem Berounky až k místu, kde asfalt změnil barvu a</w:t>
      </w:r>
      <w:r w:rsidRPr="008155A2">
        <w:t xml:space="preserve"> obrubník.</w:t>
      </w:r>
      <w:r>
        <w:t xml:space="preserve"> A</w:t>
      </w:r>
      <w:r w:rsidRPr="008155A2">
        <w:t xml:space="preserve">ž sem </w:t>
      </w:r>
      <w:r>
        <w:t xml:space="preserve">asi </w:t>
      </w:r>
      <w:r w:rsidRPr="008155A2">
        <w:t>stavěli</w:t>
      </w:r>
      <w:r>
        <w:t xml:space="preserve"> cyklostezku </w:t>
      </w:r>
      <w:r w:rsidRPr="008155A2">
        <w:t>Čer</w:t>
      </w:r>
      <w:r>
        <w:t>nošice</w:t>
      </w:r>
      <w:r w:rsidRPr="008155A2">
        <w:t xml:space="preserve"> do Dobřichovic a z druhé </w:t>
      </w:r>
      <w:r>
        <w:t>strany Dobřichovice</w:t>
      </w:r>
      <w:r w:rsidRPr="008155A2">
        <w:t xml:space="preserve"> do Černošic.</w:t>
      </w:r>
      <w:r w:rsidRPr="00364FA5">
        <w:t xml:space="preserve"> </w:t>
      </w:r>
      <w:r>
        <w:t>Měl jsem radost, že</w:t>
      </w:r>
      <w:r w:rsidRPr="008155A2">
        <w:t xml:space="preserve"> </w:t>
      </w:r>
      <w:r>
        <w:t xml:space="preserve">se cyklostezky neminuly. </w:t>
      </w:r>
      <w:r w:rsidRPr="008155A2">
        <w:t xml:space="preserve"> </w:t>
      </w:r>
    </w:p>
    <w:p w:rsidR="000B0C18" w:rsidRDefault="000B0C18" w:rsidP="002739D9">
      <w:r>
        <w:t>Když jsme přešli na dobřichovický asfalt, náhodou jsem se ohlédl. Musel jsem se vrátit, abych si několikrát z obou stran prohlédl dopravní značky  (Obr.1 a 2). Kdyby taková hranice byla ve Švýcarsku, asi by vznikla na dobřichovické straně tlačenice cyklistů, penzistů, psů a rodičů s kočárky. Na černošické straně by stála nehnutě řada aut. Nemohli by se otočit, protože cyklostezka je úzká a ve Švýcarsku se po trávě nejezdi.  Jak na to reaguje česká povaha? Kašle na nařízení a jede. Možná tento rys povahy opravdu zachránil Čechy před vyhubením. Prohlédnout si věci i z opačné strany a pobavit se se sousedem by ale všem přineslo víc porozumění, méně předsudků i stresu.</w:t>
      </w:r>
    </w:p>
    <w:p w:rsidR="000B0C18" w:rsidRDefault="000B0C18" w:rsidP="002739D9"/>
    <w:p w:rsidR="000B0C18" w:rsidRDefault="000B0C18" w:rsidP="002739D9">
      <w:r>
        <w:t>Jiří Janda</w:t>
      </w:r>
    </w:p>
    <w:p w:rsidR="000B0C18" w:rsidRPr="008155A2" w:rsidRDefault="000B0C18" w:rsidP="002739D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334.5pt">
            <v:imagedata r:id="rId4" o:title=""/>
          </v:shape>
        </w:pict>
      </w:r>
    </w:p>
    <w:p w:rsidR="000B0C18" w:rsidRDefault="000B0C18"/>
    <w:p w:rsidR="000B0C18" w:rsidRDefault="000B0C18">
      <w:r>
        <w:pict>
          <v:shape id="_x0000_i1026" type="#_x0000_t75" style="width:446.25pt;height:334.5pt">
            <v:imagedata r:id="rId5" o:title=""/>
          </v:shape>
        </w:pict>
      </w:r>
    </w:p>
    <w:sectPr w:rsidR="000B0C18" w:rsidSect="00F170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39D9"/>
    <w:rsid w:val="000B0C18"/>
    <w:rsid w:val="000E5B6E"/>
    <w:rsid w:val="002739D9"/>
    <w:rsid w:val="00364FA5"/>
    <w:rsid w:val="00405023"/>
    <w:rsid w:val="004F0C94"/>
    <w:rsid w:val="00554A7C"/>
    <w:rsid w:val="00617397"/>
    <w:rsid w:val="008155A2"/>
    <w:rsid w:val="00AA1C8A"/>
    <w:rsid w:val="00C0595A"/>
    <w:rsid w:val="00CE521A"/>
    <w:rsid w:val="00DD5FD9"/>
    <w:rsid w:val="00F1704A"/>
    <w:rsid w:val="00F17452"/>
    <w:rsid w:val="00F46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9D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554A7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54A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54A7C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54A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54A7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54A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54A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</TotalTime>
  <Pages>2</Pages>
  <Words>178</Words>
  <Characters>1056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Jiri Janda</dc:creator>
  <cp:keywords/>
  <dc:description/>
  <cp:lastModifiedBy>acervenk</cp:lastModifiedBy>
  <cp:revision>7</cp:revision>
  <dcterms:created xsi:type="dcterms:W3CDTF">2013-09-10T07:10:00Z</dcterms:created>
  <dcterms:modified xsi:type="dcterms:W3CDTF">2013-10-04T10:23:00Z</dcterms:modified>
</cp:coreProperties>
</file>